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B9A" w:rsidRPr="00541A98" w:rsidRDefault="003B0B9A" w:rsidP="00E8255E">
      <w:pPr>
        <w:jc w:val="both"/>
        <w:rPr>
          <w:rFonts w:ascii="Times New Roman" w:hAnsi="Times New Roman" w:cs="Times New Roman"/>
          <w:b/>
          <w:bCs/>
          <w:sz w:val="28"/>
          <w:szCs w:val="24"/>
        </w:rPr>
      </w:pPr>
    </w:p>
    <w:p w:rsidR="00F20DD1" w:rsidRPr="00541A98" w:rsidRDefault="00F20DD1" w:rsidP="00E8255E">
      <w:pPr>
        <w:jc w:val="both"/>
        <w:rPr>
          <w:rFonts w:ascii="Times New Roman" w:hAnsi="Times New Roman" w:cs="Times New Roman"/>
          <w:b/>
          <w:bCs/>
          <w:sz w:val="28"/>
          <w:szCs w:val="24"/>
        </w:rPr>
      </w:pPr>
    </w:p>
    <w:p w:rsidR="00F20DD1" w:rsidRPr="00541A98" w:rsidRDefault="002B02C0" w:rsidP="00F20DD1">
      <w:pPr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>
        <w:rPr>
          <w:rFonts w:ascii="Times New Roman" w:hAnsi="Times New Roman" w:cs="Times New Roman"/>
          <w:b/>
          <w:bCs/>
          <w:sz w:val="32"/>
          <w:szCs w:val="24"/>
        </w:rPr>
        <w:t>[Experiment Title]</w:t>
      </w:r>
      <w:r w:rsidR="005C56E5">
        <w:rPr>
          <w:rFonts w:ascii="Times New Roman" w:hAnsi="Times New Roman" w:cs="Times New Roman"/>
          <w:b/>
          <w:bCs/>
          <w:sz w:val="32"/>
          <w:szCs w:val="24"/>
        </w:rPr>
        <w:t xml:space="preserve"> Report</w:t>
      </w:r>
    </w:p>
    <w:p w:rsidR="00F20DD1" w:rsidRPr="00541A98" w:rsidRDefault="00F20DD1" w:rsidP="00F20DD1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541A98">
        <w:rPr>
          <w:rFonts w:ascii="Times New Roman" w:hAnsi="Times New Roman" w:cs="Times New Roman"/>
          <w:b/>
          <w:bCs/>
          <w:sz w:val="28"/>
          <w:szCs w:val="24"/>
        </w:rPr>
        <w:t>ME Department</w:t>
      </w:r>
    </w:p>
    <w:p w:rsidR="00F20DD1" w:rsidRDefault="00F20DD1" w:rsidP="00F20DD1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F20DD1" w:rsidRPr="00541A98" w:rsidRDefault="00F20DD1" w:rsidP="00F20DD1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35"/>
        <w:gridCol w:w="3415"/>
      </w:tblGrid>
      <w:tr w:rsidR="00366660" w:rsidRPr="00DF106A" w:rsidTr="00D13C30">
        <w:trPr>
          <w:trHeight w:val="413"/>
        </w:trPr>
        <w:tc>
          <w:tcPr>
            <w:tcW w:w="5935" w:type="dxa"/>
            <w:shd w:val="clear" w:color="auto" w:fill="auto"/>
          </w:tcPr>
          <w:p w:rsidR="00366660" w:rsidRPr="00DF106A" w:rsidRDefault="002B02C0" w:rsidP="002B02C0">
            <w:pPr>
              <w:numPr>
                <w:ilvl w:val="0"/>
                <w:numId w:val="22"/>
              </w:numPr>
              <w:spacing w:befor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Student Name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(ID)</w:t>
            </w:r>
          </w:p>
        </w:tc>
        <w:tc>
          <w:tcPr>
            <w:tcW w:w="3415" w:type="dxa"/>
            <w:shd w:val="clear" w:color="auto" w:fill="auto"/>
          </w:tcPr>
          <w:p w:rsidR="00366660" w:rsidRPr="00DF106A" w:rsidRDefault="00366660" w:rsidP="00DF106A">
            <w:pPr>
              <w:numPr>
                <w:ilvl w:val="0"/>
                <w:numId w:val="22"/>
              </w:numPr>
              <w:spacing w:befor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0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Student Name</w:t>
            </w:r>
            <w:r w:rsidR="00222D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22D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(ID)</w:t>
            </w:r>
          </w:p>
        </w:tc>
      </w:tr>
      <w:tr w:rsidR="00366660" w:rsidRPr="00DF106A" w:rsidTr="00D13C30">
        <w:tc>
          <w:tcPr>
            <w:tcW w:w="5935" w:type="dxa"/>
            <w:shd w:val="clear" w:color="auto" w:fill="auto"/>
          </w:tcPr>
          <w:p w:rsidR="00366660" w:rsidRPr="00DF106A" w:rsidRDefault="002B02C0" w:rsidP="00DF106A">
            <w:pPr>
              <w:numPr>
                <w:ilvl w:val="0"/>
                <w:numId w:val="22"/>
              </w:numPr>
              <w:spacing w:befor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Student Name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(ID)</w:t>
            </w:r>
          </w:p>
        </w:tc>
        <w:tc>
          <w:tcPr>
            <w:tcW w:w="3415" w:type="dxa"/>
            <w:shd w:val="clear" w:color="auto" w:fill="auto"/>
          </w:tcPr>
          <w:p w:rsidR="00366660" w:rsidRPr="00DF106A" w:rsidRDefault="00366660" w:rsidP="00DF106A">
            <w:pPr>
              <w:numPr>
                <w:ilvl w:val="0"/>
                <w:numId w:val="22"/>
              </w:numPr>
              <w:spacing w:befor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0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Student Name</w:t>
            </w:r>
            <w:r w:rsidR="00222D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22D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(ID)</w:t>
            </w:r>
          </w:p>
        </w:tc>
      </w:tr>
    </w:tbl>
    <w:p w:rsidR="00F20DD1" w:rsidRDefault="00F20DD1" w:rsidP="00F20DD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13C30" w:rsidRDefault="00D13C30" w:rsidP="00F20DD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13C30" w:rsidRDefault="00D13C30" w:rsidP="00D13C3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265" w:type="dxa"/>
        <w:tblLook w:val="04A0" w:firstRow="1" w:lastRow="0" w:firstColumn="1" w:lastColumn="0" w:noHBand="0" w:noVBand="1"/>
      </w:tblPr>
      <w:tblGrid>
        <w:gridCol w:w="2459"/>
        <w:gridCol w:w="870"/>
        <w:gridCol w:w="5936"/>
      </w:tblGrid>
      <w:tr w:rsidR="00D13C30" w:rsidTr="00D13C30">
        <w:tc>
          <w:tcPr>
            <w:tcW w:w="2459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70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5936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D13C30" w:rsidTr="00D13C30">
        <w:tc>
          <w:tcPr>
            <w:tcW w:w="2459" w:type="dxa"/>
            <w:vAlign w:val="center"/>
          </w:tcPr>
          <w:p w:rsidR="00D13C30" w:rsidRDefault="00D13C30" w:rsidP="00221100">
            <w:pPr>
              <w:spacing w:before="240"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Abstract  (20pts)</w:t>
            </w:r>
          </w:p>
        </w:tc>
        <w:tc>
          <w:tcPr>
            <w:tcW w:w="870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13C30" w:rsidTr="00D13C30">
        <w:tc>
          <w:tcPr>
            <w:tcW w:w="2459" w:type="dxa"/>
            <w:vAlign w:val="center"/>
          </w:tcPr>
          <w:p w:rsidR="00D13C30" w:rsidRDefault="00D13C30" w:rsidP="00221100">
            <w:pPr>
              <w:spacing w:before="240"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Introduction  (20pts)</w:t>
            </w:r>
          </w:p>
        </w:tc>
        <w:tc>
          <w:tcPr>
            <w:tcW w:w="870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13C30" w:rsidTr="00D13C30">
        <w:tc>
          <w:tcPr>
            <w:tcW w:w="2459" w:type="dxa"/>
            <w:vAlign w:val="center"/>
          </w:tcPr>
          <w:p w:rsidR="00D13C30" w:rsidRDefault="00D13C30" w:rsidP="00221100">
            <w:pPr>
              <w:spacing w:before="240"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Results  (20pts)</w:t>
            </w:r>
          </w:p>
        </w:tc>
        <w:tc>
          <w:tcPr>
            <w:tcW w:w="870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13C30" w:rsidTr="00D13C30">
        <w:tc>
          <w:tcPr>
            <w:tcW w:w="2459" w:type="dxa"/>
            <w:vAlign w:val="center"/>
          </w:tcPr>
          <w:p w:rsidR="00D13C30" w:rsidRDefault="00D13C30" w:rsidP="00221100">
            <w:pPr>
              <w:spacing w:before="240"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Discussions  (20pts)</w:t>
            </w:r>
          </w:p>
        </w:tc>
        <w:tc>
          <w:tcPr>
            <w:tcW w:w="870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13C30" w:rsidTr="00D13C30">
        <w:tc>
          <w:tcPr>
            <w:tcW w:w="2459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Conclusions  (10pts)</w:t>
            </w:r>
          </w:p>
        </w:tc>
        <w:tc>
          <w:tcPr>
            <w:tcW w:w="870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13C30" w:rsidTr="00D13C30">
        <w:tc>
          <w:tcPr>
            <w:tcW w:w="2459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References  (10pts)</w:t>
            </w:r>
          </w:p>
        </w:tc>
        <w:tc>
          <w:tcPr>
            <w:tcW w:w="870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222D2D" w:rsidRPr="00D13C30" w:rsidRDefault="00D13C30" w:rsidP="00D13C30">
      <w:pPr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D13C30">
        <w:rPr>
          <w:rFonts w:ascii="Times New Roman" w:hAnsi="Times New Roman" w:cs="Times New Roman"/>
          <w:b/>
          <w:bCs/>
          <w:sz w:val="24"/>
          <w:szCs w:val="24"/>
        </w:rPr>
        <w:t>Total</w:t>
      </w:r>
    </w:p>
    <w:p w:rsidR="00F20DD1" w:rsidRDefault="00B33F91" w:rsidP="00F20DD1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lastRenderedPageBreak/>
        <w:t>Abstract</w:t>
      </w:r>
    </w:p>
    <w:p w:rsidR="00C56D23" w:rsidRDefault="00C56D23" w:rsidP="00F20DD1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6D23" w:rsidRPr="00C56D23" w:rsidRDefault="00C56D23" w:rsidP="00B33F91">
      <w:pPr>
        <w:rPr>
          <w:rFonts w:ascii="Times New Roman" w:hAnsi="Times New Roman" w:cs="Times New Roman"/>
          <w:bCs/>
          <w:sz w:val="24"/>
          <w:szCs w:val="24"/>
        </w:rPr>
      </w:pPr>
      <w:r w:rsidRPr="00C56D23">
        <w:rPr>
          <w:rFonts w:ascii="Times New Roman" w:hAnsi="Times New Roman" w:cs="Times New Roman"/>
          <w:bCs/>
          <w:sz w:val="24"/>
          <w:szCs w:val="24"/>
        </w:rPr>
        <w:t>[</w:t>
      </w:r>
      <w:r>
        <w:rPr>
          <w:rFonts w:ascii="Times New Roman" w:hAnsi="Times New Roman" w:cs="Times New Roman"/>
          <w:bCs/>
          <w:sz w:val="24"/>
          <w:szCs w:val="24"/>
        </w:rPr>
        <w:t xml:space="preserve">Provide </w:t>
      </w:r>
      <w:r w:rsidR="00590D1B">
        <w:rPr>
          <w:rFonts w:ascii="Times New Roman" w:hAnsi="Times New Roman" w:cs="Times New Roman"/>
          <w:bCs/>
          <w:sz w:val="24"/>
          <w:szCs w:val="24"/>
        </w:rPr>
        <w:t xml:space="preserve">a paragraph format not a list, </w:t>
      </w:r>
      <w:r>
        <w:rPr>
          <w:rFonts w:ascii="Times New Roman" w:hAnsi="Times New Roman" w:cs="Times New Roman"/>
          <w:bCs/>
          <w:sz w:val="24"/>
          <w:szCs w:val="24"/>
        </w:rPr>
        <w:t xml:space="preserve">a short summary (less than one page) or abstract of the </w:t>
      </w:r>
      <w:r w:rsidR="00B33F91">
        <w:rPr>
          <w:rFonts w:ascii="Times New Roman" w:hAnsi="Times New Roman" w:cs="Times New Roman"/>
          <w:bCs/>
          <w:sz w:val="24"/>
          <w:szCs w:val="24"/>
        </w:rPr>
        <w:t>conducted experiment</w:t>
      </w:r>
      <w:r w:rsidRPr="00C56D23">
        <w:rPr>
          <w:rFonts w:ascii="Times New Roman" w:hAnsi="Times New Roman" w:cs="Times New Roman"/>
          <w:bCs/>
          <w:sz w:val="24"/>
          <w:szCs w:val="24"/>
        </w:rPr>
        <w:t>]</w:t>
      </w:r>
    </w:p>
    <w:p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506926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:rsidR="00D13C30" w:rsidRPr="00541A98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  <w:bookmarkStart w:id="0" w:name="_GoBack"/>
      <w:bookmarkEnd w:id="0"/>
    </w:p>
    <w:p w:rsidR="00506926" w:rsidRPr="00541A98" w:rsidRDefault="00B33F91" w:rsidP="00DC6A20">
      <w:pPr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lastRenderedPageBreak/>
        <w:t>Introduction</w:t>
      </w:r>
    </w:p>
    <w:p w:rsidR="00DC6A20" w:rsidRPr="00541A98" w:rsidRDefault="00DC6A20" w:rsidP="00DC6A20">
      <w:pPr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55B90" w:rsidRPr="00541A98" w:rsidRDefault="002B02C0" w:rsidP="00DC6A20">
      <w:pPr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[First paragraph should state clearly the assertion or hypothesis]</w:t>
      </w: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D13C30" w:rsidRDefault="00D13C3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590D1B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590D1B" w:rsidRPr="00541A98" w:rsidRDefault="00590D1B" w:rsidP="00590D1B">
      <w:pPr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lastRenderedPageBreak/>
        <w:t>Results</w:t>
      </w:r>
    </w:p>
    <w:p w:rsidR="00590D1B" w:rsidRPr="00541A98" w:rsidRDefault="00590D1B" w:rsidP="00590D1B">
      <w:pPr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90D1B" w:rsidRPr="00541A98" w:rsidRDefault="00590D1B" w:rsidP="002B02C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[Discuss in a paragraph format not an itemized list about </w:t>
      </w:r>
      <w:r w:rsidR="002B02C0">
        <w:rPr>
          <w:rFonts w:ascii="Times New Roman" w:hAnsi="Times New Roman" w:cs="Times New Roman"/>
          <w:bCs/>
          <w:sz w:val="24"/>
          <w:szCs w:val="24"/>
        </w:rPr>
        <w:t xml:space="preserve">the experiment </w:t>
      </w:r>
      <w:r>
        <w:rPr>
          <w:rFonts w:ascii="Times New Roman" w:hAnsi="Times New Roman" w:cs="Times New Roman"/>
          <w:bCs/>
          <w:sz w:val="24"/>
          <w:szCs w:val="24"/>
        </w:rPr>
        <w:t>findings or results]</w:t>
      </w:r>
    </w:p>
    <w:p w:rsidR="00590D1B" w:rsidRPr="00541A98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Pr="00541A98" w:rsidRDefault="002B02C0" w:rsidP="002B02C0">
      <w:pPr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lastRenderedPageBreak/>
        <w:t>Discussions</w:t>
      </w:r>
    </w:p>
    <w:p w:rsidR="002B02C0" w:rsidRPr="00541A98" w:rsidRDefault="002B02C0" w:rsidP="002B02C0">
      <w:pPr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B02C0" w:rsidRPr="00541A98" w:rsidRDefault="002B02C0" w:rsidP="002B02C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[Discuss in a paragraph format not an itemized list about the results</w:t>
      </w:r>
      <w:r>
        <w:rPr>
          <w:rFonts w:ascii="Times New Roman" w:hAnsi="Times New Roman" w:cs="Times New Roman"/>
          <w:bCs/>
          <w:sz w:val="24"/>
          <w:szCs w:val="24"/>
        </w:rPr>
        <w:t xml:space="preserve"> interpretations and linking things to the stated assertion or hypothesis</w:t>
      </w:r>
      <w:r>
        <w:rPr>
          <w:rFonts w:ascii="Times New Roman" w:hAnsi="Times New Roman" w:cs="Times New Roman"/>
          <w:bCs/>
          <w:sz w:val="24"/>
          <w:szCs w:val="24"/>
        </w:rPr>
        <w:t>]</w:t>
      </w: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Pr="00541A98" w:rsidRDefault="002B02C0" w:rsidP="00590D1B">
      <w:pPr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lastRenderedPageBreak/>
        <w:t>Conclusions</w:t>
      </w:r>
    </w:p>
    <w:p w:rsidR="00590D1B" w:rsidRPr="00541A98" w:rsidRDefault="00590D1B" w:rsidP="00590D1B">
      <w:pPr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90D1B" w:rsidRPr="00541A98" w:rsidRDefault="00590D1B" w:rsidP="002B02C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[Write in a paragraph format and</w:t>
      </w:r>
      <w:r w:rsidR="002B02C0">
        <w:rPr>
          <w:rFonts w:ascii="Times New Roman" w:hAnsi="Times New Roman" w:cs="Times New Roman"/>
          <w:bCs/>
          <w:sz w:val="24"/>
          <w:szCs w:val="24"/>
        </w:rPr>
        <w:t xml:space="preserve"> not using</w:t>
      </w:r>
      <w:r>
        <w:rPr>
          <w:rFonts w:ascii="Times New Roman" w:hAnsi="Times New Roman" w:cs="Times New Roman"/>
          <w:bCs/>
          <w:sz w:val="24"/>
          <w:szCs w:val="24"/>
        </w:rPr>
        <w:t xml:space="preserve"> it</w:t>
      </w:r>
      <w:r w:rsidR="002B02C0">
        <w:rPr>
          <w:rFonts w:ascii="Times New Roman" w:hAnsi="Times New Roman" w:cs="Times New Roman"/>
          <w:bCs/>
          <w:sz w:val="24"/>
          <w:szCs w:val="24"/>
        </w:rPr>
        <w:t>emized list about your conclusions</w:t>
      </w:r>
      <w:r>
        <w:rPr>
          <w:rFonts w:ascii="Times New Roman" w:hAnsi="Times New Roman" w:cs="Times New Roman"/>
          <w:bCs/>
          <w:sz w:val="24"/>
          <w:szCs w:val="24"/>
        </w:rPr>
        <w:t>]</w:t>
      </w:r>
    </w:p>
    <w:p w:rsidR="00590D1B" w:rsidRPr="00541A98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727A52" w:rsidRPr="00541A98" w:rsidRDefault="00CC5347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541A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2FC8" w:rsidRPr="00541A98" w:rsidRDefault="00B52FC8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Pr="00541A98" w:rsidRDefault="00B52FC8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B52FC8" w:rsidRDefault="00B52FC8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F63636" w:rsidRDefault="00F63636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F63636" w:rsidRDefault="00F63636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590D1B" w:rsidRDefault="00590D1B" w:rsidP="00590D1B">
      <w:pPr>
        <w:pStyle w:val="ListParagraph"/>
        <w:ind w:left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B33F91" w:rsidRDefault="00B33F91" w:rsidP="00590D1B">
      <w:pPr>
        <w:pStyle w:val="ListParagraph"/>
        <w:ind w:left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63636" w:rsidRDefault="00F63636" w:rsidP="00590D1B">
      <w:pPr>
        <w:pStyle w:val="ListParagraph"/>
        <w:ind w:left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2B02C0" w:rsidRDefault="002B02C0" w:rsidP="00590D1B">
      <w:pPr>
        <w:pStyle w:val="ListParagraph"/>
        <w:ind w:left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2B02C0" w:rsidRDefault="002B02C0" w:rsidP="00590D1B">
      <w:pPr>
        <w:pStyle w:val="ListParagraph"/>
        <w:ind w:left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727A52" w:rsidRPr="00590D1B" w:rsidRDefault="00590D1B" w:rsidP="00590D1B">
      <w:pPr>
        <w:pStyle w:val="ListParagraph"/>
        <w:ind w:left="0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>References</w:t>
      </w:r>
    </w:p>
    <w:p w:rsidR="00727A52" w:rsidRPr="00590D1B" w:rsidRDefault="00727A52" w:rsidP="00727A52">
      <w:pPr>
        <w:rPr>
          <w:rFonts w:ascii="Times New Roman" w:hAnsi="Times New Roman" w:cs="Times New Roman"/>
          <w:sz w:val="24"/>
        </w:rPr>
      </w:pPr>
    </w:p>
    <w:p w:rsidR="00727A52" w:rsidRPr="00590D1B" w:rsidRDefault="002B02C0" w:rsidP="00727A5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[Use ASME format for listing the references]</w:t>
      </w:r>
    </w:p>
    <w:p w:rsidR="00727A52" w:rsidRPr="00590D1B" w:rsidRDefault="00727A52" w:rsidP="00727A52">
      <w:pPr>
        <w:rPr>
          <w:rFonts w:ascii="Times New Roman" w:hAnsi="Times New Roman" w:cs="Times New Roman"/>
          <w:sz w:val="24"/>
        </w:rPr>
      </w:pPr>
    </w:p>
    <w:p w:rsidR="00727A52" w:rsidRPr="00590D1B" w:rsidRDefault="00727A52" w:rsidP="00727A52">
      <w:pPr>
        <w:rPr>
          <w:rFonts w:ascii="Times New Roman" w:hAnsi="Times New Roman" w:cs="Times New Roman"/>
          <w:sz w:val="24"/>
        </w:rPr>
      </w:pPr>
    </w:p>
    <w:p w:rsidR="00727A52" w:rsidRPr="00590D1B" w:rsidRDefault="00727A52" w:rsidP="00727A52">
      <w:pPr>
        <w:rPr>
          <w:rFonts w:ascii="Times New Roman" w:hAnsi="Times New Roman" w:cs="Times New Roman"/>
          <w:sz w:val="24"/>
        </w:rPr>
      </w:pPr>
    </w:p>
    <w:p w:rsidR="00727A52" w:rsidRPr="00590D1B" w:rsidRDefault="00727A52" w:rsidP="00727A52">
      <w:pPr>
        <w:rPr>
          <w:rFonts w:ascii="Times New Roman" w:hAnsi="Times New Roman" w:cs="Times New Roman"/>
          <w:sz w:val="24"/>
        </w:rPr>
      </w:pPr>
    </w:p>
    <w:p w:rsidR="00CC5347" w:rsidRPr="00590D1B" w:rsidRDefault="00727A52" w:rsidP="00727A52">
      <w:pPr>
        <w:tabs>
          <w:tab w:val="left" w:pos="5923"/>
        </w:tabs>
        <w:rPr>
          <w:rFonts w:ascii="Times New Roman" w:hAnsi="Times New Roman" w:cs="Times New Roman"/>
          <w:sz w:val="24"/>
        </w:rPr>
      </w:pPr>
      <w:r w:rsidRPr="00590D1B">
        <w:rPr>
          <w:rFonts w:ascii="Times New Roman" w:hAnsi="Times New Roman" w:cs="Times New Roman"/>
          <w:sz w:val="24"/>
        </w:rPr>
        <w:tab/>
      </w:r>
    </w:p>
    <w:sectPr w:rsidR="00CC5347" w:rsidRPr="00590D1B" w:rsidSect="004B1389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04EB" w:rsidRDefault="00BF04EB" w:rsidP="003B0B9A">
      <w:pPr>
        <w:spacing w:after="0" w:line="240" w:lineRule="auto"/>
      </w:pPr>
      <w:r>
        <w:separator/>
      </w:r>
    </w:p>
  </w:endnote>
  <w:endnote w:type="continuationSeparator" w:id="0">
    <w:p w:rsidR="00BF04EB" w:rsidRDefault="00BF04EB" w:rsidP="003B0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7A52" w:rsidRDefault="00727A52" w:rsidP="00541A98">
    <w:pPr>
      <w:pStyle w:val="Footer"/>
      <w:pBdr>
        <w:top w:val="single" w:sz="4" w:space="1" w:color="D9D9D9"/>
      </w:pBdr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13C30">
      <w:rPr>
        <w:noProof/>
      </w:rPr>
      <w:t>4</w:t>
    </w:r>
    <w:r>
      <w:rPr>
        <w:noProof/>
      </w:rPr>
      <w:fldChar w:fldCharType="end"/>
    </w:r>
    <w:r>
      <w:t xml:space="preserve"> | </w:t>
    </w:r>
    <w:r w:rsidRPr="00541A98">
      <w:rPr>
        <w:color w:val="808080"/>
        <w:spacing w:val="60"/>
      </w:rPr>
      <w:t>Page</w:t>
    </w:r>
  </w:p>
  <w:p w:rsidR="00727A52" w:rsidRDefault="00727A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04EB" w:rsidRDefault="00BF04EB" w:rsidP="003B0B9A">
      <w:pPr>
        <w:spacing w:after="0" w:line="240" w:lineRule="auto"/>
      </w:pPr>
      <w:r>
        <w:separator/>
      </w:r>
    </w:p>
  </w:footnote>
  <w:footnote w:type="continuationSeparator" w:id="0">
    <w:p w:rsidR="00BF04EB" w:rsidRDefault="00BF04EB" w:rsidP="003B0B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552"/>
      <w:gridCol w:w="2808"/>
    </w:tblGrid>
    <w:tr w:rsidR="003B0B9A" w:rsidRPr="00541A98" w:rsidTr="00541A98">
      <w:tc>
        <w:tcPr>
          <w:tcW w:w="3500" w:type="pct"/>
          <w:tcBorders>
            <w:bottom w:val="single" w:sz="4" w:space="0" w:color="auto"/>
          </w:tcBorders>
          <w:vAlign w:val="bottom"/>
        </w:tcPr>
        <w:p w:rsidR="003B0B9A" w:rsidRPr="00541A98" w:rsidRDefault="00B33F91" w:rsidP="00366660">
          <w:pPr>
            <w:pStyle w:val="Header"/>
            <w:rPr>
              <w:noProof/>
              <w:color w:val="76923C"/>
              <w:sz w:val="24"/>
              <w:szCs w:val="24"/>
            </w:rPr>
          </w:pPr>
          <w:r>
            <w:rPr>
              <w:b/>
              <w:bCs/>
              <w:caps/>
              <w:sz w:val="24"/>
              <w:szCs w:val="24"/>
            </w:rPr>
            <w:t>Control Laboratory</w:t>
          </w:r>
        </w:p>
      </w:tc>
      <w:tc>
        <w:tcPr>
          <w:tcW w:w="1500" w:type="pct"/>
          <w:tcBorders>
            <w:bottom w:val="single" w:sz="4" w:space="0" w:color="943634"/>
          </w:tcBorders>
          <w:shd w:val="clear" w:color="auto" w:fill="943634"/>
          <w:vAlign w:val="bottom"/>
        </w:tcPr>
        <w:p w:rsidR="003B0B9A" w:rsidRPr="00541A98" w:rsidRDefault="00B33F91">
          <w:pPr>
            <w:pStyle w:val="Header"/>
            <w:rPr>
              <w:color w:val="FFFFFF"/>
            </w:rPr>
          </w:pPr>
          <w:r>
            <w:rPr>
              <w:color w:val="FFFFFF"/>
            </w:rPr>
            <w:t>Saturday, February 02, 2019</w:t>
          </w:r>
        </w:p>
      </w:tc>
    </w:tr>
  </w:tbl>
  <w:p w:rsidR="003B0B9A" w:rsidRDefault="003B0B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37519"/>
    <w:multiLevelType w:val="hybridMultilevel"/>
    <w:tmpl w:val="1E5E64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74B11"/>
    <w:multiLevelType w:val="hybridMultilevel"/>
    <w:tmpl w:val="2B363F3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4720C47"/>
    <w:multiLevelType w:val="hybridMultilevel"/>
    <w:tmpl w:val="57E8C31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7647A70"/>
    <w:multiLevelType w:val="hybridMultilevel"/>
    <w:tmpl w:val="BA04BC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720EE4"/>
    <w:multiLevelType w:val="hybridMultilevel"/>
    <w:tmpl w:val="F9EEB6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9D66B20"/>
    <w:multiLevelType w:val="hybridMultilevel"/>
    <w:tmpl w:val="FB407FD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CE773EC"/>
    <w:multiLevelType w:val="hybridMultilevel"/>
    <w:tmpl w:val="FEF23DA0"/>
    <w:lvl w:ilvl="0" w:tplc="04090001">
      <w:start w:val="1"/>
      <w:numFmt w:val="bullet"/>
      <w:lvlText w:val=""/>
      <w:lvlJc w:val="left"/>
      <w:pPr>
        <w:ind w:left="15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</w:abstractNum>
  <w:abstractNum w:abstractNumId="7" w15:restartNumberingAfterBreak="0">
    <w:nsid w:val="2615255C"/>
    <w:multiLevelType w:val="hybridMultilevel"/>
    <w:tmpl w:val="A134B9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0D74AE"/>
    <w:multiLevelType w:val="hybridMultilevel"/>
    <w:tmpl w:val="06B6F31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E52499B"/>
    <w:multiLevelType w:val="hybridMultilevel"/>
    <w:tmpl w:val="12C67FA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3B530E1C"/>
    <w:multiLevelType w:val="hybridMultilevel"/>
    <w:tmpl w:val="76F628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286F63"/>
    <w:multiLevelType w:val="hybridMultilevel"/>
    <w:tmpl w:val="C594635E"/>
    <w:lvl w:ilvl="0" w:tplc="5B1C93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5A51DA5"/>
    <w:multiLevelType w:val="hybridMultilevel"/>
    <w:tmpl w:val="FDB23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86653F"/>
    <w:multiLevelType w:val="hybridMultilevel"/>
    <w:tmpl w:val="FDB23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196B2F"/>
    <w:multiLevelType w:val="hybridMultilevel"/>
    <w:tmpl w:val="72BE846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E6D7C0C"/>
    <w:multiLevelType w:val="hybridMultilevel"/>
    <w:tmpl w:val="63E0FD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0FA4550"/>
    <w:multiLevelType w:val="hybridMultilevel"/>
    <w:tmpl w:val="1E5E64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6B5908"/>
    <w:multiLevelType w:val="hybridMultilevel"/>
    <w:tmpl w:val="96BE8BC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5C7B153B"/>
    <w:multiLevelType w:val="hybridMultilevel"/>
    <w:tmpl w:val="FEE8BD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66B64FF"/>
    <w:multiLevelType w:val="hybridMultilevel"/>
    <w:tmpl w:val="C7D26D0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7409A6"/>
    <w:multiLevelType w:val="hybridMultilevel"/>
    <w:tmpl w:val="607272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CE152C"/>
    <w:multiLevelType w:val="hybridMultilevel"/>
    <w:tmpl w:val="F91AE1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A2F3571"/>
    <w:multiLevelType w:val="hybridMultilevel"/>
    <w:tmpl w:val="E4BA4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9"/>
  </w:num>
  <w:num w:numId="3">
    <w:abstractNumId w:val="4"/>
  </w:num>
  <w:num w:numId="4">
    <w:abstractNumId w:val="6"/>
  </w:num>
  <w:num w:numId="5">
    <w:abstractNumId w:val="0"/>
  </w:num>
  <w:num w:numId="6">
    <w:abstractNumId w:val="16"/>
  </w:num>
  <w:num w:numId="7">
    <w:abstractNumId w:val="9"/>
  </w:num>
  <w:num w:numId="8">
    <w:abstractNumId w:val="2"/>
  </w:num>
  <w:num w:numId="9">
    <w:abstractNumId w:val="17"/>
  </w:num>
  <w:num w:numId="10">
    <w:abstractNumId w:val="5"/>
  </w:num>
  <w:num w:numId="11">
    <w:abstractNumId w:val="1"/>
  </w:num>
  <w:num w:numId="12">
    <w:abstractNumId w:val="14"/>
  </w:num>
  <w:num w:numId="13">
    <w:abstractNumId w:val="8"/>
  </w:num>
  <w:num w:numId="14">
    <w:abstractNumId w:val="21"/>
  </w:num>
  <w:num w:numId="15">
    <w:abstractNumId w:val="13"/>
  </w:num>
  <w:num w:numId="16">
    <w:abstractNumId w:val="12"/>
  </w:num>
  <w:num w:numId="17">
    <w:abstractNumId w:val="15"/>
  </w:num>
  <w:num w:numId="18">
    <w:abstractNumId w:val="20"/>
  </w:num>
  <w:num w:numId="19">
    <w:abstractNumId w:val="11"/>
  </w:num>
  <w:num w:numId="20">
    <w:abstractNumId w:val="18"/>
  </w:num>
  <w:num w:numId="21">
    <w:abstractNumId w:val="10"/>
  </w:num>
  <w:num w:numId="22">
    <w:abstractNumId w:val="7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835"/>
    <w:rsid w:val="00002A90"/>
    <w:rsid w:val="0000741D"/>
    <w:rsid w:val="00013378"/>
    <w:rsid w:val="00033968"/>
    <w:rsid w:val="00055B90"/>
    <w:rsid w:val="00057283"/>
    <w:rsid w:val="000B09CE"/>
    <w:rsid w:val="000F0269"/>
    <w:rsid w:val="000F37C4"/>
    <w:rsid w:val="001015BA"/>
    <w:rsid w:val="00104083"/>
    <w:rsid w:val="00112BCD"/>
    <w:rsid w:val="00121857"/>
    <w:rsid w:val="001300BC"/>
    <w:rsid w:val="00130114"/>
    <w:rsid w:val="001767EF"/>
    <w:rsid w:val="00177988"/>
    <w:rsid w:val="001930BF"/>
    <w:rsid w:val="001B1E37"/>
    <w:rsid w:val="001D6213"/>
    <w:rsid w:val="001F05E1"/>
    <w:rsid w:val="00204917"/>
    <w:rsid w:val="00206657"/>
    <w:rsid w:val="00222D2D"/>
    <w:rsid w:val="00223FA0"/>
    <w:rsid w:val="002856D2"/>
    <w:rsid w:val="002B02C0"/>
    <w:rsid w:val="002F2B10"/>
    <w:rsid w:val="002F5FF5"/>
    <w:rsid w:val="0032586A"/>
    <w:rsid w:val="003423F7"/>
    <w:rsid w:val="003553B0"/>
    <w:rsid w:val="00366660"/>
    <w:rsid w:val="0037010C"/>
    <w:rsid w:val="003952CB"/>
    <w:rsid w:val="003979CA"/>
    <w:rsid w:val="003B0B9A"/>
    <w:rsid w:val="0045126F"/>
    <w:rsid w:val="00461403"/>
    <w:rsid w:val="004931CB"/>
    <w:rsid w:val="004A5853"/>
    <w:rsid w:val="004B1389"/>
    <w:rsid w:val="004D5341"/>
    <w:rsid w:val="00506926"/>
    <w:rsid w:val="00541A98"/>
    <w:rsid w:val="00553831"/>
    <w:rsid w:val="005552BF"/>
    <w:rsid w:val="00576C4D"/>
    <w:rsid w:val="00590D1B"/>
    <w:rsid w:val="005954AB"/>
    <w:rsid w:val="005C56E5"/>
    <w:rsid w:val="005D5B65"/>
    <w:rsid w:val="005E1EFB"/>
    <w:rsid w:val="005F3409"/>
    <w:rsid w:val="00606BF3"/>
    <w:rsid w:val="006315E4"/>
    <w:rsid w:val="00653BE3"/>
    <w:rsid w:val="006842FC"/>
    <w:rsid w:val="0068487F"/>
    <w:rsid w:val="006B1794"/>
    <w:rsid w:val="006B42A8"/>
    <w:rsid w:val="006C0117"/>
    <w:rsid w:val="006C3A6A"/>
    <w:rsid w:val="006C566F"/>
    <w:rsid w:val="006D1E37"/>
    <w:rsid w:val="006D50A9"/>
    <w:rsid w:val="006D6D02"/>
    <w:rsid w:val="006F1187"/>
    <w:rsid w:val="00722BAE"/>
    <w:rsid w:val="0072584D"/>
    <w:rsid w:val="00727655"/>
    <w:rsid w:val="00727A52"/>
    <w:rsid w:val="007614D2"/>
    <w:rsid w:val="00782FD0"/>
    <w:rsid w:val="00791322"/>
    <w:rsid w:val="007A50E9"/>
    <w:rsid w:val="007D386D"/>
    <w:rsid w:val="00804BE3"/>
    <w:rsid w:val="008117DD"/>
    <w:rsid w:val="00811D9C"/>
    <w:rsid w:val="0082660F"/>
    <w:rsid w:val="00860F11"/>
    <w:rsid w:val="0086779C"/>
    <w:rsid w:val="00891B29"/>
    <w:rsid w:val="008A1B56"/>
    <w:rsid w:val="008C2208"/>
    <w:rsid w:val="008D7ADC"/>
    <w:rsid w:val="008E061E"/>
    <w:rsid w:val="00900418"/>
    <w:rsid w:val="0090560C"/>
    <w:rsid w:val="009270D8"/>
    <w:rsid w:val="00965F0F"/>
    <w:rsid w:val="009B2C8E"/>
    <w:rsid w:val="00A07010"/>
    <w:rsid w:val="00A36835"/>
    <w:rsid w:val="00A7012B"/>
    <w:rsid w:val="00A74EEB"/>
    <w:rsid w:val="00A750EB"/>
    <w:rsid w:val="00AD4161"/>
    <w:rsid w:val="00AF7B81"/>
    <w:rsid w:val="00B33F91"/>
    <w:rsid w:val="00B52FC8"/>
    <w:rsid w:val="00B815AF"/>
    <w:rsid w:val="00B82001"/>
    <w:rsid w:val="00BF04EB"/>
    <w:rsid w:val="00C154ED"/>
    <w:rsid w:val="00C52C7D"/>
    <w:rsid w:val="00C56D23"/>
    <w:rsid w:val="00C75C2D"/>
    <w:rsid w:val="00CC4666"/>
    <w:rsid w:val="00CC5347"/>
    <w:rsid w:val="00CD5BA2"/>
    <w:rsid w:val="00CD7789"/>
    <w:rsid w:val="00CE323A"/>
    <w:rsid w:val="00CE500C"/>
    <w:rsid w:val="00D05DB3"/>
    <w:rsid w:val="00D05F89"/>
    <w:rsid w:val="00D12B29"/>
    <w:rsid w:val="00D13C30"/>
    <w:rsid w:val="00D3782D"/>
    <w:rsid w:val="00D47122"/>
    <w:rsid w:val="00D55C03"/>
    <w:rsid w:val="00D57213"/>
    <w:rsid w:val="00D60A4A"/>
    <w:rsid w:val="00D63088"/>
    <w:rsid w:val="00D72988"/>
    <w:rsid w:val="00D9242D"/>
    <w:rsid w:val="00DC65CD"/>
    <w:rsid w:val="00DC6A20"/>
    <w:rsid w:val="00DD066F"/>
    <w:rsid w:val="00DD3EDD"/>
    <w:rsid w:val="00DD44D8"/>
    <w:rsid w:val="00DE689C"/>
    <w:rsid w:val="00DF106A"/>
    <w:rsid w:val="00DF1DAA"/>
    <w:rsid w:val="00E51C3F"/>
    <w:rsid w:val="00E6375F"/>
    <w:rsid w:val="00E65AEE"/>
    <w:rsid w:val="00E73F08"/>
    <w:rsid w:val="00E8255E"/>
    <w:rsid w:val="00E832EE"/>
    <w:rsid w:val="00E83A8A"/>
    <w:rsid w:val="00EE03B8"/>
    <w:rsid w:val="00EE4328"/>
    <w:rsid w:val="00EF60FF"/>
    <w:rsid w:val="00F13F3C"/>
    <w:rsid w:val="00F148D3"/>
    <w:rsid w:val="00F20DD1"/>
    <w:rsid w:val="00F63636"/>
    <w:rsid w:val="00F97CF5"/>
    <w:rsid w:val="00FD09B8"/>
    <w:rsid w:val="00FD7EA0"/>
    <w:rsid w:val="00FE7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AEA9E2"/>
  <w15:chartTrackingRefBased/>
  <w15:docId w15:val="{3C7B112F-6D5F-4F5E-B60E-009F65C84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011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3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F3409"/>
    <w:rPr>
      <w:rFonts w:ascii="Tahoma" w:hAnsi="Tahoma" w:cs="Tahoma"/>
      <w:sz w:val="16"/>
      <w:szCs w:val="16"/>
    </w:rPr>
  </w:style>
  <w:style w:type="character" w:styleId="PlaceholderText">
    <w:name w:val="Placeholder Text"/>
    <w:uiPriority w:val="99"/>
    <w:semiHidden/>
    <w:rsid w:val="00900418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3B0B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0B9A"/>
  </w:style>
  <w:style w:type="paragraph" w:styleId="Footer">
    <w:name w:val="footer"/>
    <w:basedOn w:val="Normal"/>
    <w:link w:val="FooterChar"/>
    <w:uiPriority w:val="99"/>
    <w:unhideWhenUsed/>
    <w:rsid w:val="003B0B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0B9A"/>
  </w:style>
  <w:style w:type="table" w:styleId="TableGrid">
    <w:name w:val="Table Grid"/>
    <w:basedOn w:val="TableNormal"/>
    <w:uiPriority w:val="59"/>
    <w:rsid w:val="005069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usa.abdalla\Desktop\JU%20New\Senior%20Proj\SYP%20Documentation\Project%20I%20Short%20Report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2015-01-11T00:00:00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Project I Short Report Template</Template>
  <TotalTime>38</TotalTime>
  <Pages>7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Senior Year Project Standard</vt:lpstr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Senior Year Project Standard</dc:title>
  <dc:subject/>
  <dc:creator>Musa Abdalla</dc:creator>
  <cp:keywords/>
  <cp:lastModifiedBy>Musa Abdalla</cp:lastModifiedBy>
  <cp:revision>2</cp:revision>
  <cp:lastPrinted>2015-02-12T00:42:00Z</cp:lastPrinted>
  <dcterms:created xsi:type="dcterms:W3CDTF">2019-02-02T16:24:00Z</dcterms:created>
  <dcterms:modified xsi:type="dcterms:W3CDTF">2019-02-02T17:02:00Z</dcterms:modified>
</cp:coreProperties>
</file>