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6F124" w14:textId="77777777" w:rsidR="003B0B9A" w:rsidRPr="00541A98" w:rsidRDefault="003B0B9A" w:rsidP="000D315C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14:paraId="2A9DDC2E" w14:textId="77777777" w:rsidR="00F20DD1" w:rsidRPr="00541A98" w:rsidRDefault="00F20DD1" w:rsidP="00E8255E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14:paraId="05148BFC" w14:textId="77777777" w:rsidR="00F20DD1" w:rsidRPr="00541A98" w:rsidRDefault="002B02C0" w:rsidP="00F20DD1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24"/>
        </w:rPr>
        <w:t>[Experiment Title]</w:t>
      </w:r>
      <w:r w:rsidR="005C56E5">
        <w:rPr>
          <w:rFonts w:ascii="Times New Roman" w:hAnsi="Times New Roman" w:cs="Times New Roman"/>
          <w:b/>
          <w:bCs/>
          <w:sz w:val="32"/>
          <w:szCs w:val="24"/>
        </w:rPr>
        <w:t xml:space="preserve"> Report</w:t>
      </w:r>
    </w:p>
    <w:p w14:paraId="004AE9AA" w14:textId="77777777" w:rsidR="00F20DD1" w:rsidRPr="00541A98" w:rsidRDefault="00F20DD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41A98">
        <w:rPr>
          <w:rFonts w:ascii="Times New Roman" w:hAnsi="Times New Roman" w:cs="Times New Roman"/>
          <w:b/>
          <w:bCs/>
          <w:sz w:val="28"/>
          <w:szCs w:val="24"/>
        </w:rPr>
        <w:t>ME Department</w:t>
      </w:r>
    </w:p>
    <w:p w14:paraId="54F2CB30" w14:textId="77777777" w:rsidR="00F20DD1" w:rsidRDefault="00F20DD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0169E5A2" w14:textId="77777777" w:rsidR="00F20DD1" w:rsidRPr="00541A98" w:rsidRDefault="00F20DD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35"/>
        <w:gridCol w:w="3415"/>
      </w:tblGrid>
      <w:tr w:rsidR="00366660" w:rsidRPr="00DF106A" w14:paraId="78687777" w14:textId="77777777" w:rsidTr="00D13C30">
        <w:trPr>
          <w:trHeight w:val="413"/>
        </w:trPr>
        <w:tc>
          <w:tcPr>
            <w:tcW w:w="5935" w:type="dxa"/>
            <w:shd w:val="clear" w:color="auto" w:fill="auto"/>
          </w:tcPr>
          <w:p w14:paraId="569B16A5" w14:textId="77777777" w:rsidR="00366660" w:rsidRPr="00DF106A" w:rsidRDefault="002B02C0" w:rsidP="002B02C0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 (ID)</w:t>
            </w:r>
          </w:p>
        </w:tc>
        <w:tc>
          <w:tcPr>
            <w:tcW w:w="3415" w:type="dxa"/>
            <w:shd w:val="clear" w:color="auto" w:fill="auto"/>
          </w:tcPr>
          <w:p w14:paraId="16C0AAE3" w14:textId="77777777" w:rsidR="00366660" w:rsidRPr="00DF106A" w:rsidRDefault="00366660" w:rsidP="00DF106A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0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</w:t>
            </w:r>
            <w:r w:rsidR="00222D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(ID)</w:t>
            </w:r>
          </w:p>
        </w:tc>
      </w:tr>
      <w:tr w:rsidR="00366660" w:rsidRPr="00DF106A" w14:paraId="304B6E7D" w14:textId="77777777" w:rsidTr="00D13C30">
        <w:tc>
          <w:tcPr>
            <w:tcW w:w="5935" w:type="dxa"/>
            <w:shd w:val="clear" w:color="auto" w:fill="auto"/>
          </w:tcPr>
          <w:p w14:paraId="5ABC087D" w14:textId="77777777" w:rsidR="00366660" w:rsidRPr="00DF106A" w:rsidRDefault="002B02C0" w:rsidP="00DF106A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  (ID)</w:t>
            </w:r>
          </w:p>
        </w:tc>
        <w:tc>
          <w:tcPr>
            <w:tcW w:w="3415" w:type="dxa"/>
            <w:shd w:val="clear" w:color="auto" w:fill="auto"/>
          </w:tcPr>
          <w:p w14:paraId="7A9E91C7" w14:textId="77777777" w:rsidR="00366660" w:rsidRPr="00DF106A" w:rsidRDefault="00366660" w:rsidP="00DF106A">
            <w:pPr>
              <w:numPr>
                <w:ilvl w:val="0"/>
                <w:numId w:val="22"/>
              </w:numPr>
              <w:spacing w:befor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0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Student Name</w:t>
            </w:r>
            <w:r w:rsidR="00222D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(ID)</w:t>
            </w:r>
          </w:p>
        </w:tc>
      </w:tr>
    </w:tbl>
    <w:p w14:paraId="58DA7A2A" w14:textId="77777777" w:rsidR="00F20DD1" w:rsidRDefault="00F20DD1" w:rsidP="00F20DD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8D8568" w14:textId="77777777" w:rsidR="00D13C30" w:rsidRDefault="00D13C30" w:rsidP="00F20DD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43D30D" w14:textId="77777777" w:rsidR="00D13C30" w:rsidRDefault="00D13C30" w:rsidP="00D13C3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2459"/>
        <w:gridCol w:w="870"/>
        <w:gridCol w:w="5936"/>
      </w:tblGrid>
      <w:tr w:rsidR="00D13C30" w14:paraId="24137E48" w14:textId="77777777" w:rsidTr="00D13C30">
        <w:tc>
          <w:tcPr>
            <w:tcW w:w="2459" w:type="dxa"/>
            <w:vAlign w:val="center"/>
          </w:tcPr>
          <w:p w14:paraId="2504859F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70" w:type="dxa"/>
            <w:vAlign w:val="center"/>
          </w:tcPr>
          <w:p w14:paraId="3986EDD1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5936" w:type="dxa"/>
            <w:vAlign w:val="center"/>
          </w:tcPr>
          <w:p w14:paraId="085E4897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D13C30" w14:paraId="44B8E2B0" w14:textId="77777777" w:rsidTr="00D13C30">
        <w:tc>
          <w:tcPr>
            <w:tcW w:w="2459" w:type="dxa"/>
            <w:vAlign w:val="center"/>
          </w:tcPr>
          <w:p w14:paraId="1AE05731" w14:textId="77777777"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Abstract  (20pts)</w:t>
            </w:r>
          </w:p>
        </w:tc>
        <w:tc>
          <w:tcPr>
            <w:tcW w:w="870" w:type="dxa"/>
            <w:vAlign w:val="center"/>
          </w:tcPr>
          <w:p w14:paraId="2B7DADC5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14:paraId="0F803689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14:paraId="0D3004A1" w14:textId="77777777" w:rsidTr="00D13C30">
        <w:tc>
          <w:tcPr>
            <w:tcW w:w="2459" w:type="dxa"/>
            <w:vAlign w:val="center"/>
          </w:tcPr>
          <w:p w14:paraId="03DD4744" w14:textId="77777777"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Introduction  (20pts)</w:t>
            </w:r>
          </w:p>
        </w:tc>
        <w:tc>
          <w:tcPr>
            <w:tcW w:w="870" w:type="dxa"/>
            <w:vAlign w:val="center"/>
          </w:tcPr>
          <w:p w14:paraId="5B03C090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14:paraId="39FF2B61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14:paraId="4338A792" w14:textId="77777777" w:rsidTr="00D13C30">
        <w:tc>
          <w:tcPr>
            <w:tcW w:w="2459" w:type="dxa"/>
            <w:vAlign w:val="center"/>
          </w:tcPr>
          <w:p w14:paraId="062E468B" w14:textId="77777777"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Results  (20pts)</w:t>
            </w:r>
          </w:p>
        </w:tc>
        <w:tc>
          <w:tcPr>
            <w:tcW w:w="870" w:type="dxa"/>
            <w:vAlign w:val="center"/>
          </w:tcPr>
          <w:p w14:paraId="385502DC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14:paraId="305B8CE3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14:paraId="1C4A5800" w14:textId="77777777" w:rsidTr="00D13C30">
        <w:tc>
          <w:tcPr>
            <w:tcW w:w="2459" w:type="dxa"/>
            <w:vAlign w:val="center"/>
          </w:tcPr>
          <w:p w14:paraId="6F817456" w14:textId="77777777" w:rsidR="00D13C30" w:rsidRDefault="00D13C30" w:rsidP="00221100">
            <w:pPr>
              <w:spacing w:before="24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Discussions  (20pts)</w:t>
            </w:r>
          </w:p>
        </w:tc>
        <w:tc>
          <w:tcPr>
            <w:tcW w:w="870" w:type="dxa"/>
            <w:vAlign w:val="center"/>
          </w:tcPr>
          <w:p w14:paraId="54590173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14:paraId="75997C81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14:paraId="4D53F913" w14:textId="77777777" w:rsidTr="00D13C30">
        <w:tc>
          <w:tcPr>
            <w:tcW w:w="2459" w:type="dxa"/>
            <w:vAlign w:val="center"/>
          </w:tcPr>
          <w:p w14:paraId="6B1ECAA5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Conclusions  (10pts)</w:t>
            </w:r>
          </w:p>
        </w:tc>
        <w:tc>
          <w:tcPr>
            <w:tcW w:w="870" w:type="dxa"/>
            <w:vAlign w:val="center"/>
          </w:tcPr>
          <w:p w14:paraId="17510332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14:paraId="19F45455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13C30" w14:paraId="6BA46A3C" w14:textId="77777777" w:rsidTr="00D13C30">
        <w:tc>
          <w:tcPr>
            <w:tcW w:w="2459" w:type="dxa"/>
            <w:vAlign w:val="center"/>
          </w:tcPr>
          <w:p w14:paraId="29873096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  (10pts)</w:t>
            </w:r>
          </w:p>
        </w:tc>
        <w:tc>
          <w:tcPr>
            <w:tcW w:w="870" w:type="dxa"/>
            <w:vAlign w:val="center"/>
          </w:tcPr>
          <w:p w14:paraId="425FA66F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14:paraId="6A80D626" w14:textId="77777777" w:rsidR="00D13C30" w:rsidRDefault="00D13C30" w:rsidP="0022110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D8C785C" w14:textId="77777777" w:rsidR="00222D2D" w:rsidRPr="00D13C30" w:rsidRDefault="00D13C30" w:rsidP="00D13C30">
      <w:pPr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D13C30">
        <w:rPr>
          <w:rFonts w:ascii="Times New Roman" w:hAnsi="Times New Roman" w:cs="Times New Roman"/>
          <w:b/>
          <w:bCs/>
          <w:sz w:val="24"/>
          <w:szCs w:val="24"/>
        </w:rPr>
        <w:t>Total</w:t>
      </w:r>
    </w:p>
    <w:p w14:paraId="30F21EF0" w14:textId="77777777" w:rsidR="00F20DD1" w:rsidRDefault="00B33F91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Abstract</w:t>
      </w:r>
    </w:p>
    <w:p w14:paraId="5399BBE5" w14:textId="77777777" w:rsidR="00C56D23" w:rsidRDefault="00C56D23" w:rsidP="00F20DD1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4BCA30CF" w14:textId="77777777" w:rsidR="00C56D23" w:rsidRPr="00C56D23" w:rsidRDefault="00C56D23" w:rsidP="00B33F91">
      <w:pPr>
        <w:rPr>
          <w:rFonts w:ascii="Times New Roman" w:hAnsi="Times New Roman" w:cs="Times New Roman"/>
          <w:bCs/>
          <w:sz w:val="24"/>
          <w:szCs w:val="24"/>
        </w:rPr>
      </w:pPr>
      <w:r w:rsidRPr="00C56D23">
        <w:rPr>
          <w:rFonts w:ascii="Times New Roman" w:hAnsi="Times New Roman" w:cs="Times New Roman"/>
          <w:bCs/>
          <w:sz w:val="24"/>
          <w:szCs w:val="24"/>
        </w:rPr>
        <w:t>[</w:t>
      </w:r>
      <w:r>
        <w:rPr>
          <w:rFonts w:ascii="Times New Roman" w:hAnsi="Times New Roman" w:cs="Times New Roman"/>
          <w:bCs/>
          <w:sz w:val="24"/>
          <w:szCs w:val="24"/>
        </w:rPr>
        <w:t xml:space="preserve">Provide </w:t>
      </w:r>
      <w:r w:rsidR="00590D1B">
        <w:rPr>
          <w:rFonts w:ascii="Times New Roman" w:hAnsi="Times New Roman" w:cs="Times New Roman"/>
          <w:bCs/>
          <w:sz w:val="24"/>
          <w:szCs w:val="24"/>
        </w:rPr>
        <w:t xml:space="preserve">a paragraph format not a list, </w:t>
      </w:r>
      <w:r>
        <w:rPr>
          <w:rFonts w:ascii="Times New Roman" w:hAnsi="Times New Roman" w:cs="Times New Roman"/>
          <w:bCs/>
          <w:sz w:val="24"/>
          <w:szCs w:val="24"/>
        </w:rPr>
        <w:t xml:space="preserve">a short summary (less than one page) or abstract of the </w:t>
      </w:r>
      <w:r w:rsidR="00B33F91">
        <w:rPr>
          <w:rFonts w:ascii="Times New Roman" w:hAnsi="Times New Roman" w:cs="Times New Roman"/>
          <w:bCs/>
          <w:sz w:val="24"/>
          <w:szCs w:val="24"/>
        </w:rPr>
        <w:t>conducted experiment</w:t>
      </w:r>
      <w:r w:rsidRPr="00C56D23">
        <w:rPr>
          <w:rFonts w:ascii="Times New Roman" w:hAnsi="Times New Roman" w:cs="Times New Roman"/>
          <w:bCs/>
          <w:sz w:val="24"/>
          <w:szCs w:val="24"/>
        </w:rPr>
        <w:t>]</w:t>
      </w:r>
    </w:p>
    <w:p w14:paraId="26BF4F44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1450A3EB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74AD3B65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34CC8768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2573620C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568521DA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4C708A93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14811634" w14:textId="77777777" w:rsidR="00506926" w:rsidRPr="00541A98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373D727A" w14:textId="77777777" w:rsidR="00506926" w:rsidRDefault="00506926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4B5D84E4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5DBFFF1C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29AABEAC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16619CBC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39C6A061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1403790A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64473944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1B6CCE3B" w14:textId="77777777" w:rsidR="00D13C30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38306FD2" w14:textId="77777777" w:rsidR="00D13C30" w:rsidRPr="00541A98" w:rsidRDefault="00D13C30" w:rsidP="00E8255E">
      <w:pPr>
        <w:jc w:val="both"/>
        <w:rPr>
          <w:rFonts w:ascii="Times New Roman" w:hAnsi="Times New Roman" w:cs="Times New Roman"/>
          <w:b/>
          <w:bCs/>
          <w:sz w:val="32"/>
          <w:szCs w:val="24"/>
        </w:rPr>
      </w:pPr>
    </w:p>
    <w:p w14:paraId="353EA295" w14:textId="77777777" w:rsidR="00506926" w:rsidRPr="00541A98" w:rsidRDefault="00B33F91" w:rsidP="00DC6A20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Introduction</w:t>
      </w:r>
    </w:p>
    <w:p w14:paraId="3EEFF90F" w14:textId="77777777" w:rsidR="00DC6A20" w:rsidRPr="00541A98" w:rsidRDefault="00DC6A20" w:rsidP="00DC6A20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328081" w14:textId="77777777" w:rsidR="00055B90" w:rsidRPr="00541A98" w:rsidRDefault="002B02C0" w:rsidP="00DC6A20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[First paragraph should state clearly the assertion or hypothesis]</w:t>
      </w:r>
    </w:p>
    <w:p w14:paraId="0778965B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82CCB18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9782DBD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27F7339" w14:textId="77777777" w:rsidR="00B52FC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E73F0BA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0E6F10D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6BA7CA0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B4BFE8A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D70A3A3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5428432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3D66628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319C6E7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EF05280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499D662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CC25E4C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7A84447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D503A40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9D776A7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9EFB07E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B52CB14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245C177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91BCE2B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AC11C96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D72A5F2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2550DB5" w14:textId="77777777" w:rsidR="00D13C30" w:rsidRDefault="00D13C3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3FB9598" w14:textId="77777777" w:rsidR="00590D1B" w:rsidRDefault="00590D1B" w:rsidP="00590D1B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45A6D4F1" w14:textId="77777777" w:rsidR="00590D1B" w:rsidRPr="00541A98" w:rsidRDefault="00590D1B" w:rsidP="00590D1B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Results</w:t>
      </w:r>
    </w:p>
    <w:p w14:paraId="2C43EA88" w14:textId="77777777" w:rsidR="00590D1B" w:rsidRPr="00541A98" w:rsidRDefault="00590D1B" w:rsidP="00590D1B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4893A19" w14:textId="77777777" w:rsidR="00590D1B" w:rsidRPr="00541A98" w:rsidRDefault="00590D1B" w:rsidP="002B02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[Discuss in a paragraph format not an itemized list about </w:t>
      </w:r>
      <w:r w:rsidR="002B02C0">
        <w:rPr>
          <w:rFonts w:ascii="Times New Roman" w:hAnsi="Times New Roman" w:cs="Times New Roman"/>
          <w:bCs/>
          <w:sz w:val="24"/>
          <w:szCs w:val="24"/>
        </w:rPr>
        <w:t xml:space="preserve">the experiment </w:t>
      </w:r>
      <w:r>
        <w:rPr>
          <w:rFonts w:ascii="Times New Roman" w:hAnsi="Times New Roman" w:cs="Times New Roman"/>
          <w:bCs/>
          <w:sz w:val="24"/>
          <w:szCs w:val="24"/>
        </w:rPr>
        <w:t>findings or results]</w:t>
      </w:r>
    </w:p>
    <w:p w14:paraId="5F86B0FD" w14:textId="77777777" w:rsidR="00590D1B" w:rsidRPr="00541A98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D40C6EE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91C7D50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50052A2" w14:textId="77777777" w:rsidR="00B52FC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86EF242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350ACE9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90645CE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0B0BD89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7641878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60B9C6B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67C9321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4254629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5015F65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0B590FD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08817F2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00B772D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2E7F881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83529C8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A90AAFC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AFC6169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F31C725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3B1B3A7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345E601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B95BA7C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A200649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99DCCD3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5C79E3C" w14:textId="77777777" w:rsidR="002B02C0" w:rsidRPr="00541A98" w:rsidRDefault="002B02C0" w:rsidP="002B02C0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Discussions</w:t>
      </w:r>
    </w:p>
    <w:p w14:paraId="260E26A3" w14:textId="77777777" w:rsidR="002B02C0" w:rsidRPr="00541A98" w:rsidRDefault="002B02C0" w:rsidP="002B02C0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ECEF98" w14:textId="77777777" w:rsidR="002B02C0" w:rsidRPr="00541A98" w:rsidRDefault="002B02C0" w:rsidP="002B02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[Discuss in a paragraph format not an itemized list about the results interpretations and linking things to the stated assertion or hypothesis]</w:t>
      </w:r>
    </w:p>
    <w:p w14:paraId="27B04C6C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1709989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7BEEF7D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2F67CA2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5180DBF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6D42963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4449301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5C8779C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6A18B3D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E678EC3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5DC7C06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68EB9F5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C80ECA9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903BE26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FA29ED5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CB421DB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583852E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1991F82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A5AAA58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345F64C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E066CB2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784AD27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7F37C65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2F8169D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28882C3" w14:textId="77777777" w:rsidR="002B02C0" w:rsidRDefault="002B02C0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A0D6B1A" w14:textId="77777777" w:rsidR="00590D1B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FD28C60" w14:textId="77777777" w:rsidR="00590D1B" w:rsidRPr="00541A98" w:rsidRDefault="002B02C0" w:rsidP="00590D1B">
      <w:pPr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lastRenderedPageBreak/>
        <w:t>Conclusions</w:t>
      </w:r>
    </w:p>
    <w:p w14:paraId="2B60271A" w14:textId="77777777" w:rsidR="00590D1B" w:rsidRPr="00541A98" w:rsidRDefault="00590D1B" w:rsidP="00590D1B">
      <w:pPr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2C8DD53" w14:textId="77777777" w:rsidR="00590D1B" w:rsidRPr="00541A98" w:rsidRDefault="00590D1B" w:rsidP="002B02C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[Write in a paragraph format and</w:t>
      </w:r>
      <w:r w:rsidR="002B02C0">
        <w:rPr>
          <w:rFonts w:ascii="Times New Roman" w:hAnsi="Times New Roman" w:cs="Times New Roman"/>
          <w:bCs/>
          <w:sz w:val="24"/>
          <w:szCs w:val="24"/>
        </w:rPr>
        <w:t xml:space="preserve"> not using</w:t>
      </w:r>
      <w:r>
        <w:rPr>
          <w:rFonts w:ascii="Times New Roman" w:hAnsi="Times New Roman" w:cs="Times New Roman"/>
          <w:bCs/>
          <w:sz w:val="24"/>
          <w:szCs w:val="24"/>
        </w:rPr>
        <w:t xml:space="preserve"> it</w:t>
      </w:r>
      <w:r w:rsidR="002B02C0">
        <w:rPr>
          <w:rFonts w:ascii="Times New Roman" w:hAnsi="Times New Roman" w:cs="Times New Roman"/>
          <w:bCs/>
          <w:sz w:val="24"/>
          <w:szCs w:val="24"/>
        </w:rPr>
        <w:t>emized list about your conclusions</w:t>
      </w:r>
      <w:r>
        <w:rPr>
          <w:rFonts w:ascii="Times New Roman" w:hAnsi="Times New Roman" w:cs="Times New Roman"/>
          <w:bCs/>
          <w:sz w:val="24"/>
          <w:szCs w:val="24"/>
        </w:rPr>
        <w:t>]</w:t>
      </w:r>
    </w:p>
    <w:p w14:paraId="0EDF7A91" w14:textId="77777777" w:rsidR="00590D1B" w:rsidRPr="00541A98" w:rsidRDefault="00590D1B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E6DD61B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6BBA3F2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78D6876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6ED3FC5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6B45EA8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0A010B2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7AD6950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2ADE413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41387B8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C4A5704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AF8FEA1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6D4D5FF2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C66B1B0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ABB80A3" w14:textId="77777777" w:rsidR="00B52FC8" w:rsidRPr="00541A98" w:rsidRDefault="00B52FC8" w:rsidP="006C3A6A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6429C92" w14:textId="77777777" w:rsidR="00727A52" w:rsidRPr="00541A98" w:rsidRDefault="00CC5347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541A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7D5F15" w14:textId="77777777"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8B5A4DC" w14:textId="77777777"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B826BE8" w14:textId="77777777"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57270E8" w14:textId="77777777"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2625503" w14:textId="77777777" w:rsidR="00B52FC8" w:rsidRPr="00541A9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164410A" w14:textId="77777777" w:rsidR="00B52FC8" w:rsidRDefault="00B52FC8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E1FD428" w14:textId="77777777" w:rsidR="00590D1B" w:rsidRDefault="00590D1B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461ACCDC" w14:textId="77777777" w:rsidR="00F63636" w:rsidRDefault="00F63636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D31F4F5" w14:textId="77777777" w:rsidR="00F63636" w:rsidRDefault="00F63636" w:rsidP="00727A5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508F1719" w14:textId="77777777" w:rsidR="00590D1B" w:rsidRDefault="00590D1B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C75E77C" w14:textId="77777777" w:rsidR="00B33F91" w:rsidRDefault="00B33F91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723E4BDF" w14:textId="77777777" w:rsidR="00F63636" w:rsidRDefault="00F63636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5AF1A352" w14:textId="77777777" w:rsidR="002B02C0" w:rsidRDefault="002B02C0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3135DA1" w14:textId="77777777" w:rsidR="002B02C0" w:rsidRDefault="002B02C0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8FB9EFD" w14:textId="77777777" w:rsidR="00727A52" w:rsidRPr="00590D1B" w:rsidRDefault="00590D1B" w:rsidP="00590D1B">
      <w:pPr>
        <w:pStyle w:val="ListParagraph"/>
        <w:ind w:left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References</w:t>
      </w:r>
    </w:p>
    <w:p w14:paraId="080F1DEB" w14:textId="77777777"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14:paraId="46FB67DC" w14:textId="77777777" w:rsidR="00727A52" w:rsidRPr="00590D1B" w:rsidRDefault="002B02C0" w:rsidP="00727A5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[Use ASME format for listing the references]</w:t>
      </w:r>
    </w:p>
    <w:p w14:paraId="35CC3232" w14:textId="77777777"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14:paraId="75AE88BE" w14:textId="77777777"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14:paraId="43C0E665" w14:textId="77777777"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14:paraId="5A5396D1" w14:textId="77777777" w:rsidR="00727A52" w:rsidRPr="00590D1B" w:rsidRDefault="00727A52" w:rsidP="00727A52">
      <w:pPr>
        <w:rPr>
          <w:rFonts w:ascii="Times New Roman" w:hAnsi="Times New Roman" w:cs="Times New Roman"/>
          <w:sz w:val="24"/>
        </w:rPr>
      </w:pPr>
    </w:p>
    <w:p w14:paraId="53CDBFDE" w14:textId="77777777" w:rsidR="00CC5347" w:rsidRPr="00590D1B" w:rsidRDefault="00727A52" w:rsidP="00727A52">
      <w:pPr>
        <w:tabs>
          <w:tab w:val="left" w:pos="5923"/>
        </w:tabs>
        <w:rPr>
          <w:rFonts w:ascii="Times New Roman" w:hAnsi="Times New Roman" w:cs="Times New Roman"/>
          <w:sz w:val="24"/>
        </w:rPr>
      </w:pPr>
      <w:r w:rsidRPr="00590D1B">
        <w:rPr>
          <w:rFonts w:ascii="Times New Roman" w:hAnsi="Times New Roman" w:cs="Times New Roman"/>
          <w:sz w:val="24"/>
        </w:rPr>
        <w:tab/>
      </w:r>
    </w:p>
    <w:sectPr w:rsidR="00CC5347" w:rsidRPr="00590D1B" w:rsidSect="004B138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77A50" w14:textId="77777777" w:rsidR="00064E90" w:rsidRDefault="00064E90" w:rsidP="003B0B9A">
      <w:pPr>
        <w:spacing w:after="0" w:line="240" w:lineRule="auto"/>
      </w:pPr>
      <w:r>
        <w:separator/>
      </w:r>
    </w:p>
  </w:endnote>
  <w:endnote w:type="continuationSeparator" w:id="0">
    <w:p w14:paraId="4B967A62" w14:textId="77777777" w:rsidR="00064E90" w:rsidRDefault="00064E90" w:rsidP="003B0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BB5E6" w14:textId="77777777" w:rsidR="00727A52" w:rsidRDefault="00727A52" w:rsidP="00541A98">
    <w:pPr>
      <w:pStyle w:val="Footer"/>
      <w:pBdr>
        <w:top w:val="single" w:sz="4" w:space="1" w:color="D9D9D9"/>
      </w:pBdr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3C30">
      <w:rPr>
        <w:noProof/>
      </w:rPr>
      <w:t>4</w:t>
    </w:r>
    <w:r>
      <w:rPr>
        <w:noProof/>
      </w:rPr>
      <w:fldChar w:fldCharType="end"/>
    </w:r>
    <w:r>
      <w:t xml:space="preserve"> | </w:t>
    </w:r>
    <w:r w:rsidRPr="00541A98">
      <w:rPr>
        <w:color w:val="808080"/>
        <w:spacing w:val="60"/>
      </w:rPr>
      <w:t>Page</w:t>
    </w:r>
  </w:p>
  <w:p w14:paraId="695E2BCB" w14:textId="77777777" w:rsidR="00727A52" w:rsidRDefault="00727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19080" w14:textId="77777777" w:rsidR="00064E90" w:rsidRDefault="00064E90" w:rsidP="003B0B9A">
      <w:pPr>
        <w:spacing w:after="0" w:line="240" w:lineRule="auto"/>
      </w:pPr>
      <w:r>
        <w:separator/>
      </w:r>
    </w:p>
  </w:footnote>
  <w:footnote w:type="continuationSeparator" w:id="0">
    <w:p w14:paraId="7ED89F6E" w14:textId="77777777" w:rsidR="00064E90" w:rsidRDefault="00064E90" w:rsidP="003B0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552"/>
      <w:gridCol w:w="2808"/>
    </w:tblGrid>
    <w:tr w:rsidR="003B0B9A" w:rsidRPr="00541A98" w14:paraId="075BD0EE" w14:textId="77777777" w:rsidTr="00541A98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B0B39C6" w14:textId="77777777" w:rsidR="003B0B9A" w:rsidRPr="00541A98" w:rsidRDefault="00B33F91" w:rsidP="00366660">
          <w:pPr>
            <w:pStyle w:val="Header"/>
            <w:rPr>
              <w:noProof/>
              <w:color w:val="76923C"/>
              <w:sz w:val="24"/>
              <w:szCs w:val="24"/>
            </w:rPr>
          </w:pPr>
          <w:r>
            <w:rPr>
              <w:b/>
              <w:bCs/>
              <w:caps/>
              <w:sz w:val="24"/>
              <w:szCs w:val="24"/>
            </w:rPr>
            <w:t>Control Laboratory</w:t>
          </w:r>
        </w:p>
      </w:tc>
      <w:tc>
        <w:tcPr>
          <w:tcW w:w="1500" w:type="pct"/>
          <w:tcBorders>
            <w:bottom w:val="single" w:sz="4" w:space="0" w:color="943634"/>
          </w:tcBorders>
          <w:shd w:val="clear" w:color="auto" w:fill="943634"/>
          <w:vAlign w:val="bottom"/>
        </w:tcPr>
        <w:p w14:paraId="08B448DC" w14:textId="77777777" w:rsidR="003B0B9A" w:rsidRPr="00541A98" w:rsidRDefault="00B33F91">
          <w:pPr>
            <w:pStyle w:val="Header"/>
            <w:rPr>
              <w:color w:val="FFFFFF"/>
            </w:rPr>
          </w:pPr>
          <w:r>
            <w:rPr>
              <w:color w:val="FFFFFF"/>
            </w:rPr>
            <w:t>Saturday, February 02, 2019</w:t>
          </w:r>
        </w:p>
      </w:tc>
    </w:tr>
  </w:tbl>
  <w:p w14:paraId="686AE5FE" w14:textId="77777777" w:rsidR="003B0B9A" w:rsidRDefault="003B0B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7519"/>
    <w:multiLevelType w:val="hybridMultilevel"/>
    <w:tmpl w:val="1E5E6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74B11"/>
    <w:multiLevelType w:val="hybridMultilevel"/>
    <w:tmpl w:val="2B363F3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4720C47"/>
    <w:multiLevelType w:val="hybridMultilevel"/>
    <w:tmpl w:val="57E8C3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7647A70"/>
    <w:multiLevelType w:val="hybridMultilevel"/>
    <w:tmpl w:val="BA04B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20EE4"/>
    <w:multiLevelType w:val="hybridMultilevel"/>
    <w:tmpl w:val="F9EEB6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D66B20"/>
    <w:multiLevelType w:val="hybridMultilevel"/>
    <w:tmpl w:val="FB407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CE773EC"/>
    <w:multiLevelType w:val="hybridMultilevel"/>
    <w:tmpl w:val="FEF23DA0"/>
    <w:lvl w:ilvl="0" w:tplc="04090001">
      <w:start w:val="1"/>
      <w:numFmt w:val="bullet"/>
      <w:lvlText w:val=""/>
      <w:lvlJc w:val="left"/>
      <w:pPr>
        <w:ind w:left="15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</w:abstractNum>
  <w:abstractNum w:abstractNumId="7" w15:restartNumberingAfterBreak="0">
    <w:nsid w:val="2615255C"/>
    <w:multiLevelType w:val="hybridMultilevel"/>
    <w:tmpl w:val="A134B9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0D74AE"/>
    <w:multiLevelType w:val="hybridMultilevel"/>
    <w:tmpl w:val="06B6F31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E52499B"/>
    <w:multiLevelType w:val="hybridMultilevel"/>
    <w:tmpl w:val="12C67FA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B530E1C"/>
    <w:multiLevelType w:val="hybridMultilevel"/>
    <w:tmpl w:val="76F62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286F63"/>
    <w:multiLevelType w:val="hybridMultilevel"/>
    <w:tmpl w:val="C594635E"/>
    <w:lvl w:ilvl="0" w:tplc="5B1C93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A51DA5"/>
    <w:multiLevelType w:val="hybridMultilevel"/>
    <w:tmpl w:val="FDB23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86653F"/>
    <w:multiLevelType w:val="hybridMultilevel"/>
    <w:tmpl w:val="FDB23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196B2F"/>
    <w:multiLevelType w:val="hybridMultilevel"/>
    <w:tmpl w:val="72BE84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E6D7C0C"/>
    <w:multiLevelType w:val="hybridMultilevel"/>
    <w:tmpl w:val="63E0FD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0FA4550"/>
    <w:multiLevelType w:val="hybridMultilevel"/>
    <w:tmpl w:val="1E5E6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6B5908"/>
    <w:multiLevelType w:val="hybridMultilevel"/>
    <w:tmpl w:val="96BE8B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5C7B153B"/>
    <w:multiLevelType w:val="hybridMultilevel"/>
    <w:tmpl w:val="FEE8BD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6B64FF"/>
    <w:multiLevelType w:val="hybridMultilevel"/>
    <w:tmpl w:val="C7D26D0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7409A6"/>
    <w:multiLevelType w:val="hybridMultilevel"/>
    <w:tmpl w:val="607272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E152C"/>
    <w:multiLevelType w:val="hybridMultilevel"/>
    <w:tmpl w:val="F91AE1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A2F3571"/>
    <w:multiLevelType w:val="hybridMultilevel"/>
    <w:tmpl w:val="E4BA4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45544">
    <w:abstractNumId w:val="3"/>
  </w:num>
  <w:num w:numId="2" w16cid:durableId="2021855235">
    <w:abstractNumId w:val="19"/>
  </w:num>
  <w:num w:numId="3" w16cid:durableId="1814760631">
    <w:abstractNumId w:val="4"/>
  </w:num>
  <w:num w:numId="4" w16cid:durableId="1450472285">
    <w:abstractNumId w:val="6"/>
  </w:num>
  <w:num w:numId="5" w16cid:durableId="1071855562">
    <w:abstractNumId w:val="0"/>
  </w:num>
  <w:num w:numId="6" w16cid:durableId="153879733">
    <w:abstractNumId w:val="16"/>
  </w:num>
  <w:num w:numId="7" w16cid:durableId="312954042">
    <w:abstractNumId w:val="9"/>
  </w:num>
  <w:num w:numId="8" w16cid:durableId="2102675462">
    <w:abstractNumId w:val="2"/>
  </w:num>
  <w:num w:numId="9" w16cid:durableId="965743420">
    <w:abstractNumId w:val="17"/>
  </w:num>
  <w:num w:numId="10" w16cid:durableId="839000284">
    <w:abstractNumId w:val="5"/>
  </w:num>
  <w:num w:numId="11" w16cid:durableId="1849980936">
    <w:abstractNumId w:val="1"/>
  </w:num>
  <w:num w:numId="12" w16cid:durableId="658926871">
    <w:abstractNumId w:val="14"/>
  </w:num>
  <w:num w:numId="13" w16cid:durableId="1656105368">
    <w:abstractNumId w:val="8"/>
  </w:num>
  <w:num w:numId="14" w16cid:durableId="656036418">
    <w:abstractNumId w:val="21"/>
  </w:num>
  <w:num w:numId="15" w16cid:durableId="884296405">
    <w:abstractNumId w:val="13"/>
  </w:num>
  <w:num w:numId="16" w16cid:durableId="190192703">
    <w:abstractNumId w:val="12"/>
  </w:num>
  <w:num w:numId="17" w16cid:durableId="1729500814">
    <w:abstractNumId w:val="15"/>
  </w:num>
  <w:num w:numId="18" w16cid:durableId="60057773">
    <w:abstractNumId w:val="20"/>
  </w:num>
  <w:num w:numId="19" w16cid:durableId="62946127">
    <w:abstractNumId w:val="11"/>
  </w:num>
  <w:num w:numId="20" w16cid:durableId="795686084">
    <w:abstractNumId w:val="18"/>
  </w:num>
  <w:num w:numId="21" w16cid:durableId="1570577914">
    <w:abstractNumId w:val="10"/>
  </w:num>
  <w:num w:numId="22" w16cid:durableId="1301690331">
    <w:abstractNumId w:val="7"/>
  </w:num>
  <w:num w:numId="23" w16cid:durableId="197069667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835"/>
    <w:rsid w:val="00002A90"/>
    <w:rsid w:val="0000741D"/>
    <w:rsid w:val="00013378"/>
    <w:rsid w:val="00033968"/>
    <w:rsid w:val="00055B90"/>
    <w:rsid w:val="00057283"/>
    <w:rsid w:val="00064E90"/>
    <w:rsid w:val="000B09CE"/>
    <w:rsid w:val="000D315C"/>
    <w:rsid w:val="000F0269"/>
    <w:rsid w:val="000F37C4"/>
    <w:rsid w:val="001015BA"/>
    <w:rsid w:val="00104083"/>
    <w:rsid w:val="00112BCD"/>
    <w:rsid w:val="00121857"/>
    <w:rsid w:val="001300BC"/>
    <w:rsid w:val="00130114"/>
    <w:rsid w:val="001767EF"/>
    <w:rsid w:val="00177988"/>
    <w:rsid w:val="001930BF"/>
    <w:rsid w:val="001B1E37"/>
    <w:rsid w:val="001D6213"/>
    <w:rsid w:val="001F05E1"/>
    <w:rsid w:val="00204917"/>
    <w:rsid w:val="00206657"/>
    <w:rsid w:val="00222D2D"/>
    <w:rsid w:val="00223FA0"/>
    <w:rsid w:val="002856D2"/>
    <w:rsid w:val="002B02C0"/>
    <w:rsid w:val="002F2B10"/>
    <w:rsid w:val="002F5FF5"/>
    <w:rsid w:val="0032586A"/>
    <w:rsid w:val="003423F7"/>
    <w:rsid w:val="003553B0"/>
    <w:rsid w:val="00363916"/>
    <w:rsid w:val="00366660"/>
    <w:rsid w:val="0037010C"/>
    <w:rsid w:val="003952CB"/>
    <w:rsid w:val="003979CA"/>
    <w:rsid w:val="003B0B9A"/>
    <w:rsid w:val="0045126F"/>
    <w:rsid w:val="00461403"/>
    <w:rsid w:val="004931CB"/>
    <w:rsid w:val="004A5853"/>
    <w:rsid w:val="004B1389"/>
    <w:rsid w:val="004D5341"/>
    <w:rsid w:val="00506926"/>
    <w:rsid w:val="00541A98"/>
    <w:rsid w:val="00553831"/>
    <w:rsid w:val="005552BF"/>
    <w:rsid w:val="00576C4D"/>
    <w:rsid w:val="00590D1B"/>
    <w:rsid w:val="005954AB"/>
    <w:rsid w:val="005C56E5"/>
    <w:rsid w:val="005D5B65"/>
    <w:rsid w:val="005E1EFB"/>
    <w:rsid w:val="005F3409"/>
    <w:rsid w:val="00606BF3"/>
    <w:rsid w:val="006315E4"/>
    <w:rsid w:val="00653BE3"/>
    <w:rsid w:val="006842FC"/>
    <w:rsid w:val="0068487F"/>
    <w:rsid w:val="006B1794"/>
    <w:rsid w:val="006B42A8"/>
    <w:rsid w:val="006C0117"/>
    <w:rsid w:val="006C3A6A"/>
    <w:rsid w:val="006C566F"/>
    <w:rsid w:val="006D1E37"/>
    <w:rsid w:val="006D50A9"/>
    <w:rsid w:val="006D6D02"/>
    <w:rsid w:val="006F1187"/>
    <w:rsid w:val="00722BAE"/>
    <w:rsid w:val="0072584D"/>
    <w:rsid w:val="00727655"/>
    <w:rsid w:val="00727A52"/>
    <w:rsid w:val="007614D2"/>
    <w:rsid w:val="00782FD0"/>
    <w:rsid w:val="00791322"/>
    <w:rsid w:val="007A50E9"/>
    <w:rsid w:val="007D386D"/>
    <w:rsid w:val="00804BE3"/>
    <w:rsid w:val="008117DD"/>
    <w:rsid w:val="00811D9C"/>
    <w:rsid w:val="0082660F"/>
    <w:rsid w:val="00860F11"/>
    <w:rsid w:val="0086779C"/>
    <w:rsid w:val="00891B29"/>
    <w:rsid w:val="008A1B56"/>
    <w:rsid w:val="008C2208"/>
    <w:rsid w:val="008D7ADC"/>
    <w:rsid w:val="008E061E"/>
    <w:rsid w:val="00900418"/>
    <w:rsid w:val="0090560C"/>
    <w:rsid w:val="009270D8"/>
    <w:rsid w:val="00965F0F"/>
    <w:rsid w:val="009B2C8E"/>
    <w:rsid w:val="00A07010"/>
    <w:rsid w:val="00A36835"/>
    <w:rsid w:val="00A7012B"/>
    <w:rsid w:val="00A74EEB"/>
    <w:rsid w:val="00A750EB"/>
    <w:rsid w:val="00AD4161"/>
    <w:rsid w:val="00AF7B81"/>
    <w:rsid w:val="00B33F91"/>
    <w:rsid w:val="00B52FC8"/>
    <w:rsid w:val="00B815AF"/>
    <w:rsid w:val="00B82001"/>
    <w:rsid w:val="00BF04EB"/>
    <w:rsid w:val="00C154ED"/>
    <w:rsid w:val="00C52C7D"/>
    <w:rsid w:val="00C56D23"/>
    <w:rsid w:val="00C75C2D"/>
    <w:rsid w:val="00CC4666"/>
    <w:rsid w:val="00CC5347"/>
    <w:rsid w:val="00CD5BA2"/>
    <w:rsid w:val="00CD7789"/>
    <w:rsid w:val="00CE323A"/>
    <w:rsid w:val="00CE500C"/>
    <w:rsid w:val="00D05DB3"/>
    <w:rsid w:val="00D05F89"/>
    <w:rsid w:val="00D12B29"/>
    <w:rsid w:val="00D13C30"/>
    <w:rsid w:val="00D3782D"/>
    <w:rsid w:val="00D47122"/>
    <w:rsid w:val="00D55C03"/>
    <w:rsid w:val="00D57213"/>
    <w:rsid w:val="00D60A4A"/>
    <w:rsid w:val="00D63088"/>
    <w:rsid w:val="00D72988"/>
    <w:rsid w:val="00D9242D"/>
    <w:rsid w:val="00DC65CD"/>
    <w:rsid w:val="00DC6A20"/>
    <w:rsid w:val="00DD066F"/>
    <w:rsid w:val="00DD3EDD"/>
    <w:rsid w:val="00DD44D8"/>
    <w:rsid w:val="00DE689C"/>
    <w:rsid w:val="00DF106A"/>
    <w:rsid w:val="00DF1DAA"/>
    <w:rsid w:val="00E51C3F"/>
    <w:rsid w:val="00E6375F"/>
    <w:rsid w:val="00E65AEE"/>
    <w:rsid w:val="00E73F08"/>
    <w:rsid w:val="00E8255E"/>
    <w:rsid w:val="00E832EE"/>
    <w:rsid w:val="00E83A8A"/>
    <w:rsid w:val="00EE03B8"/>
    <w:rsid w:val="00EE4328"/>
    <w:rsid w:val="00EF60FF"/>
    <w:rsid w:val="00F13F3C"/>
    <w:rsid w:val="00F148D3"/>
    <w:rsid w:val="00F20DD1"/>
    <w:rsid w:val="00F63636"/>
    <w:rsid w:val="00F97CF5"/>
    <w:rsid w:val="00FD09B8"/>
    <w:rsid w:val="00FD13C2"/>
    <w:rsid w:val="00FD7EA0"/>
    <w:rsid w:val="00FE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A5283F"/>
  <w15:chartTrackingRefBased/>
  <w15:docId w15:val="{3C7B112F-6D5F-4F5E-B60E-009F65C8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1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3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F3409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90041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B0B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B9A"/>
  </w:style>
  <w:style w:type="paragraph" w:styleId="Footer">
    <w:name w:val="footer"/>
    <w:basedOn w:val="Normal"/>
    <w:link w:val="FooterChar"/>
    <w:uiPriority w:val="99"/>
    <w:unhideWhenUsed/>
    <w:rsid w:val="003B0B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B9A"/>
  </w:style>
  <w:style w:type="table" w:styleId="TableGrid">
    <w:name w:val="Table Grid"/>
    <w:basedOn w:val="TableNormal"/>
    <w:uiPriority w:val="59"/>
    <w:rsid w:val="00506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sa.abdalla\Desktop\JU%20New\Senior%20Proj\SYP%20Documentation\Project%20I%20Short%20Repor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2015-01-11T00:00:00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Project I Short Report Template</Template>
  <TotalTime>1</TotalTime>
  <Pages>7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Senior Year Project Standard</vt:lpstr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Senior Year Project Standard</dc:title>
  <dc:subject/>
  <dc:creator>Musa Abdalla</dc:creator>
  <cp:keywords/>
  <cp:lastModifiedBy>AHMAD OMAR IBRAHIM SHADID</cp:lastModifiedBy>
  <cp:revision>2</cp:revision>
  <cp:lastPrinted>2015-02-12T00:42:00Z</cp:lastPrinted>
  <dcterms:created xsi:type="dcterms:W3CDTF">2023-11-09T09:50:00Z</dcterms:created>
  <dcterms:modified xsi:type="dcterms:W3CDTF">2023-11-09T09:50:00Z</dcterms:modified>
</cp:coreProperties>
</file>